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4C67EF87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9146EA" w:rsidRPr="009146EA">
        <w:rPr>
          <w:noProof/>
        </w:rPr>
        <w:t>10046373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3C2DC0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D9219A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D9219A">
        <w:rPr>
          <w:rFonts w:cs="Arial"/>
          <w:szCs w:val="22"/>
        </w:rPr>
        <w:t> </w:t>
      </w:r>
      <w:r w:rsidR="00D9219A">
        <w:rPr>
          <w:rFonts w:cs="Arial"/>
          <w:szCs w:val="22"/>
        </w:rPr>
        <w:t> </w:t>
      </w:r>
      <w:r w:rsidR="00D9219A">
        <w:rPr>
          <w:rFonts w:cs="Arial"/>
          <w:szCs w:val="22"/>
        </w:rPr>
        <w:t> </w:t>
      </w:r>
      <w:r w:rsidR="00D9219A">
        <w:rPr>
          <w:rFonts w:cs="Arial"/>
          <w:szCs w:val="22"/>
        </w:rPr>
        <w:t> </w:t>
      </w:r>
      <w:r w:rsidR="00D9219A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D9219A">
        <w:t>90.000,00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505EBFF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D9219A">
        <w:t>3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76A7025B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D9219A">
        <w:rPr>
          <w:b w:val="0"/>
          <w:bCs w:val="0"/>
        </w:rPr>
        <w:t>30.000,00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65A86FF4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D9219A">
        <w:rPr>
          <w:b w:val="0"/>
        </w:rPr>
        <w:t>3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="00D9219A" w:rsidRPr="00D9219A">
        <w:rPr>
          <w:b w:val="0"/>
        </w:rPr>
        <w:t xml:space="preserve">High Voltage Direct </w:t>
      </w:r>
      <w:proofErr w:type="gramStart"/>
      <w:r w:rsidR="00D9219A" w:rsidRPr="00D9219A">
        <w:rPr>
          <w:b w:val="0"/>
        </w:rPr>
        <w:t>Current(</w:t>
      </w:r>
      <w:proofErr w:type="gramEnd"/>
      <w:r w:rsidR="00D9219A" w:rsidRPr="00D9219A">
        <w:rPr>
          <w:b w:val="0"/>
        </w:rPr>
        <w:t>HVDC)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322EB756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D9219A">
        <w:rPr>
          <w:b w:val="0"/>
        </w:rPr>
        <w:t>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="00D9219A">
        <w:rPr>
          <w:bCs w:val="0"/>
        </w:rPr>
        <w:t>in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D9219A">
        <w:rPr>
          <w:bCs w:val="0"/>
        </w:rPr>
        <w:t>world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F729" w14:textId="77777777" w:rsidR="00876528" w:rsidRDefault="00876528" w:rsidP="00A637D0">
      <w:r>
        <w:separator/>
      </w:r>
    </w:p>
  </w:endnote>
  <w:endnote w:type="continuationSeparator" w:id="0">
    <w:p w14:paraId="66CD2152" w14:textId="77777777" w:rsidR="00876528" w:rsidRDefault="0087652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6A88" w14:textId="77777777" w:rsidR="00876528" w:rsidRDefault="00876528" w:rsidP="00A637D0">
      <w:r>
        <w:separator/>
      </w:r>
    </w:p>
  </w:footnote>
  <w:footnote w:type="continuationSeparator" w:id="0">
    <w:p w14:paraId="25EBD8D4" w14:textId="77777777" w:rsidR="00876528" w:rsidRDefault="00876528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248D"/>
    <w:rsid w:val="000B478D"/>
    <w:rsid w:val="000B7E54"/>
    <w:rsid w:val="000C1CE3"/>
    <w:rsid w:val="000C2DB2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D4DFE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3448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28FF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1886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76528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46EA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219A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B248D"/>
    <w:rsid w:val="000D3A05"/>
    <w:rsid w:val="00150A49"/>
    <w:rsid w:val="001747C0"/>
    <w:rsid w:val="00190D9B"/>
    <w:rsid w:val="00194B2D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3448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5083"/>
    <w:rsid w:val="00821886"/>
    <w:rsid w:val="00837D7A"/>
    <w:rsid w:val="008633DE"/>
    <w:rsid w:val="00866F11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0FF0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1750</Words>
  <Characters>11030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Salyhov, Ata GIZ</cp:lastModifiedBy>
  <cp:revision>4</cp:revision>
  <cp:lastPrinted>2018-02-16T12:47:00Z</cp:lastPrinted>
  <dcterms:created xsi:type="dcterms:W3CDTF">2026-08-27T10:52:00Z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